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4B10" w:rsidRDefault="00884B10">
      <w:pPr>
        <w:shd w:val="pct5" w:color="auto" w:fill="auto"/>
        <w:jc w:val="center"/>
        <w:rPr>
          <w:rFonts w:ascii="Arial Black" w:hAnsi="Arial Black" w:cs="Arial Black"/>
          <w:sz w:val="40"/>
          <w:szCs w:val="40"/>
        </w:rPr>
      </w:pPr>
      <w:r>
        <w:rPr>
          <w:rFonts w:ascii="Arial Black" w:hAnsi="Arial Black" w:cs="Arial Black"/>
          <w:sz w:val="40"/>
          <w:szCs w:val="40"/>
        </w:rPr>
        <w:t>Ergebnisprotokoll</w:t>
      </w:r>
    </w:p>
    <w:p w:rsidR="00884B10" w:rsidRPr="00385123" w:rsidRDefault="00884B10">
      <w:pPr>
        <w:jc w:val="center"/>
        <w:rPr>
          <w:rFonts w:ascii="Arial Black" w:hAnsi="Arial Black" w:cs="Arial Black"/>
          <w:sz w:val="28"/>
          <w:szCs w:val="28"/>
        </w:rPr>
      </w:pPr>
      <w:r>
        <w:rPr>
          <w:rFonts w:ascii="Arial Black" w:hAnsi="Arial Black" w:cs="Arial Black"/>
          <w:sz w:val="28"/>
          <w:szCs w:val="28"/>
        </w:rPr>
        <w:t xml:space="preserve">über die </w:t>
      </w:r>
      <w:r w:rsidRPr="00385123">
        <w:rPr>
          <w:rFonts w:ascii="Arial Black" w:hAnsi="Arial Black" w:cs="Arial Black"/>
          <w:sz w:val="28"/>
          <w:szCs w:val="28"/>
        </w:rPr>
        <w:t xml:space="preserve">Sitzung des Ortsbeirates </w:t>
      </w:r>
      <w:proofErr w:type="spellStart"/>
      <w:r w:rsidRPr="00385123">
        <w:rPr>
          <w:rFonts w:ascii="Arial Black" w:hAnsi="Arial Black" w:cs="Arial Black"/>
          <w:sz w:val="28"/>
          <w:szCs w:val="28"/>
        </w:rPr>
        <w:t>Kerzell</w:t>
      </w:r>
      <w:proofErr w:type="spellEnd"/>
      <w:r w:rsidRPr="00385123">
        <w:rPr>
          <w:rFonts w:ascii="Arial Black" w:hAnsi="Arial Black" w:cs="Arial Black"/>
          <w:sz w:val="28"/>
          <w:szCs w:val="28"/>
        </w:rPr>
        <w:t xml:space="preserve"> </w:t>
      </w:r>
    </w:p>
    <w:p w:rsidR="00884B10" w:rsidRPr="00385123" w:rsidRDefault="00E75664">
      <w:pPr>
        <w:jc w:val="center"/>
        <w:rPr>
          <w:rFonts w:ascii="Arial Black" w:hAnsi="Arial Black" w:cs="Arial Black"/>
          <w:sz w:val="28"/>
          <w:szCs w:val="28"/>
        </w:rPr>
      </w:pPr>
      <w:r>
        <w:rPr>
          <w:rFonts w:ascii="Arial Black" w:hAnsi="Arial Black" w:cs="Arial Black"/>
          <w:sz w:val="28"/>
          <w:szCs w:val="28"/>
        </w:rPr>
        <w:t>am 30.11</w:t>
      </w:r>
      <w:r w:rsidR="00884B10">
        <w:rPr>
          <w:rFonts w:ascii="Arial Black" w:hAnsi="Arial Black" w:cs="Arial Black"/>
          <w:sz w:val="28"/>
          <w:szCs w:val="28"/>
        </w:rPr>
        <w:t>.2017</w:t>
      </w:r>
    </w:p>
    <w:p w:rsidR="00884B10" w:rsidRDefault="00884B10"/>
    <w:p w:rsidR="00884B10" w:rsidRDefault="00884B10">
      <w:pPr>
        <w:sectPr w:rsidR="00884B10">
          <w:footerReference w:type="default" r:id="rId7"/>
          <w:footerReference w:type="first" r:id="rId8"/>
          <w:pgSz w:w="11907" w:h="16840" w:code="9"/>
          <w:pgMar w:top="851" w:right="1418" w:bottom="1134" w:left="1418" w:header="720" w:footer="720" w:gutter="0"/>
          <w:cols w:space="720"/>
          <w:titlePg/>
        </w:sectPr>
      </w:pPr>
    </w:p>
    <w:p w:rsidR="00884B10" w:rsidRDefault="00884B10"/>
    <w:p w:rsidR="00884B10" w:rsidRDefault="00884B10">
      <w:pPr>
        <w:rPr>
          <w:b/>
          <w:bCs/>
          <w:u w:val="single"/>
        </w:rPr>
      </w:pPr>
      <w:r>
        <w:rPr>
          <w:b/>
          <w:bCs/>
          <w:u w:val="single"/>
        </w:rPr>
        <w:t>Anwesend:</w:t>
      </w:r>
    </w:p>
    <w:p w:rsidR="00884B10" w:rsidRDefault="00884B10">
      <w:pPr>
        <w:rPr>
          <w:u w:val="single"/>
        </w:rPr>
      </w:pPr>
    </w:p>
    <w:tbl>
      <w:tblPr>
        <w:tblW w:w="0" w:type="auto"/>
        <w:tblInd w:w="-6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6"/>
        <w:gridCol w:w="4606"/>
      </w:tblGrid>
      <w:tr w:rsidR="00884B10">
        <w:tc>
          <w:tcPr>
            <w:tcW w:w="4606" w:type="dxa"/>
          </w:tcPr>
          <w:p w:rsidR="00884B10" w:rsidRDefault="00884B10" w:rsidP="007D0B3C">
            <w:pPr>
              <w:tabs>
                <w:tab w:val="left" w:pos="1631"/>
              </w:tabs>
              <w:rPr>
                <w:b/>
                <w:bCs/>
              </w:rPr>
            </w:pPr>
            <w:r>
              <w:rPr>
                <w:b/>
                <w:bCs/>
              </w:rPr>
              <w:t>a) stimmberechtigt:</w:t>
            </w:r>
          </w:p>
          <w:p w:rsidR="00884B10" w:rsidRDefault="00884B10" w:rsidP="007D0B3C">
            <w:pPr>
              <w:tabs>
                <w:tab w:val="left" w:pos="1631"/>
              </w:tabs>
              <w:rPr>
                <w:b/>
                <w:bCs/>
              </w:rPr>
            </w:pPr>
          </w:p>
          <w:p w:rsidR="00884B10" w:rsidRDefault="00884B10" w:rsidP="007D0B3C">
            <w:pPr>
              <w:tabs>
                <w:tab w:val="left" w:pos="1631"/>
              </w:tabs>
            </w:pPr>
            <w:r>
              <w:t>Steffen Reith</w:t>
            </w:r>
          </w:p>
          <w:p w:rsidR="00884B10" w:rsidRDefault="00884B10" w:rsidP="007D0B3C">
            <w:pPr>
              <w:tabs>
                <w:tab w:val="left" w:pos="1631"/>
              </w:tabs>
            </w:pPr>
            <w:r>
              <w:t>Christoph Jestädt</w:t>
            </w:r>
          </w:p>
          <w:p w:rsidR="00884B10" w:rsidRPr="00AD23D8" w:rsidRDefault="00884B10" w:rsidP="007D0B3C">
            <w:pPr>
              <w:tabs>
                <w:tab w:val="left" w:pos="1631"/>
              </w:tabs>
              <w:rPr>
                <w:lang w:val="en-US"/>
              </w:rPr>
            </w:pPr>
            <w:r w:rsidRPr="00AD23D8">
              <w:rPr>
                <w:lang w:val="en-US"/>
              </w:rPr>
              <w:t>Diana Reith</w:t>
            </w:r>
          </w:p>
          <w:p w:rsidR="00884B10" w:rsidRPr="00AD23D8" w:rsidRDefault="00884B10" w:rsidP="007D0B3C">
            <w:pPr>
              <w:tabs>
                <w:tab w:val="left" w:pos="1631"/>
              </w:tabs>
              <w:rPr>
                <w:lang w:val="en-US"/>
              </w:rPr>
            </w:pPr>
            <w:r w:rsidRPr="00AD23D8">
              <w:rPr>
                <w:lang w:val="en-US"/>
              </w:rPr>
              <w:t>Gerd Müller</w:t>
            </w:r>
          </w:p>
          <w:p w:rsidR="00884B10" w:rsidRPr="00AD23D8" w:rsidRDefault="00884B10" w:rsidP="007D0B3C">
            <w:pPr>
              <w:tabs>
                <w:tab w:val="left" w:pos="1631"/>
              </w:tabs>
              <w:rPr>
                <w:lang w:val="en-US"/>
              </w:rPr>
            </w:pPr>
            <w:r w:rsidRPr="00AD23D8">
              <w:rPr>
                <w:lang w:val="en-US"/>
              </w:rPr>
              <w:t>Joachim Witzel</w:t>
            </w:r>
          </w:p>
          <w:p w:rsidR="00884B10" w:rsidRPr="00E75664" w:rsidRDefault="00884B10" w:rsidP="007D0B3C">
            <w:pPr>
              <w:tabs>
                <w:tab w:val="left" w:pos="1631"/>
              </w:tabs>
            </w:pPr>
            <w:r w:rsidRPr="00E75664">
              <w:t>Raphael Witzel</w:t>
            </w:r>
          </w:p>
          <w:p w:rsidR="00884B10" w:rsidRPr="00D867C3" w:rsidRDefault="00884B10" w:rsidP="007D0B3C">
            <w:pPr>
              <w:tabs>
                <w:tab w:val="left" w:pos="1631"/>
              </w:tabs>
            </w:pPr>
            <w:r>
              <w:t>Christoph Wehner</w:t>
            </w:r>
          </w:p>
        </w:tc>
        <w:tc>
          <w:tcPr>
            <w:tcW w:w="4606" w:type="dxa"/>
          </w:tcPr>
          <w:p w:rsidR="00884B10" w:rsidRDefault="00884B10" w:rsidP="00D867C3">
            <w:pPr>
              <w:rPr>
                <w:b/>
                <w:bCs/>
              </w:rPr>
            </w:pPr>
            <w:r>
              <w:rPr>
                <w:b/>
                <w:bCs/>
              </w:rPr>
              <w:t>b) nicht stimmberechtigt:</w:t>
            </w:r>
          </w:p>
          <w:p w:rsidR="00582108" w:rsidRDefault="00582108" w:rsidP="00D867C3">
            <w:pPr>
              <w:rPr>
                <w:b/>
                <w:bCs/>
              </w:rPr>
            </w:pPr>
          </w:p>
          <w:p w:rsidR="00884B10" w:rsidRPr="00582108" w:rsidRDefault="00582108" w:rsidP="00C14718">
            <w:pPr>
              <w:rPr>
                <w:bCs/>
              </w:rPr>
            </w:pPr>
            <w:r w:rsidRPr="00582108">
              <w:rPr>
                <w:bCs/>
              </w:rPr>
              <w:t>Edeltraud Reith (</w:t>
            </w:r>
            <w:proofErr w:type="spellStart"/>
            <w:r w:rsidRPr="00582108">
              <w:rPr>
                <w:bCs/>
              </w:rPr>
              <w:t>GemVo</w:t>
            </w:r>
            <w:proofErr w:type="spellEnd"/>
            <w:r w:rsidRPr="00582108">
              <w:rPr>
                <w:bCs/>
              </w:rPr>
              <w:t>)</w:t>
            </w:r>
          </w:p>
          <w:p w:rsidR="00884B10" w:rsidRDefault="00884B10">
            <w:pPr>
              <w:tabs>
                <w:tab w:val="left" w:pos="1631"/>
              </w:tabs>
              <w:rPr>
                <w:b/>
                <w:bCs/>
              </w:rPr>
            </w:pPr>
          </w:p>
          <w:p w:rsidR="00884B10" w:rsidRDefault="00884B10">
            <w:pPr>
              <w:tabs>
                <w:tab w:val="left" w:pos="1631"/>
              </w:tabs>
              <w:rPr>
                <w:b/>
                <w:bCs/>
              </w:rPr>
            </w:pPr>
            <w:r>
              <w:rPr>
                <w:b/>
                <w:bCs/>
              </w:rPr>
              <w:t>c) entschuldigt:</w:t>
            </w:r>
          </w:p>
          <w:p w:rsidR="00884B10" w:rsidRDefault="00884B10">
            <w:pPr>
              <w:tabs>
                <w:tab w:val="left" w:pos="1631"/>
              </w:tabs>
              <w:rPr>
                <w:b/>
                <w:bCs/>
              </w:rPr>
            </w:pPr>
          </w:p>
          <w:p w:rsidR="00884B10" w:rsidRDefault="00582108" w:rsidP="00B52997">
            <w:pPr>
              <w:pStyle w:val="berschrift1"/>
              <w:rPr>
                <w:rFonts w:ascii="Arial" w:hAnsi="Arial" w:cs="Arial"/>
                <w:b w:val="0"/>
                <w:bCs w:val="0"/>
                <w:kern w:val="0"/>
                <w:sz w:val="24"/>
                <w:szCs w:val="24"/>
              </w:rPr>
            </w:pPr>
            <w:r w:rsidRPr="00582108">
              <w:rPr>
                <w:rFonts w:ascii="Arial" w:hAnsi="Arial" w:cs="Arial"/>
                <w:b w:val="0"/>
                <w:bCs w:val="0"/>
                <w:kern w:val="0"/>
                <w:sz w:val="24"/>
                <w:szCs w:val="24"/>
              </w:rPr>
              <w:t>Annemarie Diegelmann (GV)</w:t>
            </w:r>
          </w:p>
          <w:p w:rsidR="00884B10" w:rsidRPr="00B52997" w:rsidRDefault="00884B10" w:rsidP="00B52997">
            <w:r>
              <w:t>Reinhold Stier (GV)</w:t>
            </w:r>
          </w:p>
          <w:p w:rsidR="00884B10" w:rsidRDefault="00884B10">
            <w:pPr>
              <w:tabs>
                <w:tab w:val="left" w:pos="1631"/>
              </w:tabs>
              <w:rPr>
                <w:b/>
                <w:bCs/>
              </w:rPr>
            </w:pPr>
          </w:p>
        </w:tc>
      </w:tr>
    </w:tbl>
    <w:p w:rsidR="00884B10" w:rsidRDefault="00884B10">
      <w:pPr>
        <w:sectPr w:rsidR="00884B10" w:rsidSect="00276CC2">
          <w:type w:val="continuous"/>
          <w:pgSz w:w="11907" w:h="16840" w:code="9"/>
          <w:pgMar w:top="851" w:right="1418" w:bottom="1134" w:left="1418" w:header="720" w:footer="720" w:gutter="0"/>
          <w:cols w:space="720"/>
          <w:formProt w:val="0"/>
          <w:titlePg/>
        </w:sectPr>
      </w:pPr>
    </w:p>
    <w:p w:rsidR="00884B10" w:rsidRDefault="00884B10">
      <w:pPr>
        <w:sectPr w:rsidR="00884B10" w:rsidSect="00276CC2">
          <w:type w:val="continuous"/>
          <w:pgSz w:w="11907" w:h="16840" w:code="9"/>
          <w:pgMar w:top="851" w:right="1418" w:bottom="1134" w:left="1418" w:header="720" w:footer="720" w:gutter="0"/>
          <w:cols w:space="720"/>
          <w:titlePg/>
        </w:sectPr>
      </w:pPr>
    </w:p>
    <w:p w:rsidR="00884B10" w:rsidRDefault="00884B10">
      <w:pPr>
        <w:rPr>
          <w:b/>
          <w:bCs/>
        </w:rPr>
      </w:pPr>
      <w:r>
        <w:rPr>
          <w:b/>
          <w:bCs/>
        </w:rPr>
        <w:t xml:space="preserve">Ort: Bürgerhaus </w:t>
      </w:r>
      <w:proofErr w:type="spellStart"/>
      <w:r>
        <w:rPr>
          <w:b/>
          <w:bCs/>
        </w:rPr>
        <w:t>Kerzell</w:t>
      </w:r>
      <w:proofErr w:type="spellEnd"/>
    </w:p>
    <w:p w:rsidR="004C2152" w:rsidRDefault="004C2152">
      <w:pPr>
        <w:rPr>
          <w:b/>
          <w:bCs/>
        </w:rPr>
      </w:pPr>
    </w:p>
    <w:p w:rsidR="00884B10" w:rsidRDefault="00884B10">
      <w:pPr>
        <w:rPr>
          <w:b/>
          <w:bCs/>
        </w:rPr>
      </w:pPr>
    </w:p>
    <w:p w:rsidR="00884B10" w:rsidRDefault="00884B10">
      <w:pPr>
        <w:rPr>
          <w:b/>
          <w:bCs/>
        </w:rPr>
      </w:pPr>
      <w:r>
        <w:rPr>
          <w:b/>
          <w:bCs/>
        </w:rPr>
        <w:t xml:space="preserve">Beginn: 19:30 Uhr          </w:t>
      </w:r>
      <w:r w:rsidR="00582108">
        <w:rPr>
          <w:b/>
          <w:bCs/>
        </w:rPr>
        <w:t>Ende: 20:1</w:t>
      </w:r>
      <w:r>
        <w:rPr>
          <w:b/>
          <w:bCs/>
        </w:rPr>
        <w:t>5 Uhr</w:t>
      </w:r>
    </w:p>
    <w:p w:rsidR="004C2152" w:rsidRDefault="004C2152">
      <w:pPr>
        <w:rPr>
          <w:b/>
          <w:bCs/>
        </w:rPr>
      </w:pPr>
    </w:p>
    <w:p w:rsidR="00884B10" w:rsidRDefault="00884B10">
      <w:pPr>
        <w:rPr>
          <w:b/>
          <w:bCs/>
        </w:rPr>
      </w:pPr>
    </w:p>
    <w:p w:rsidR="00884B10" w:rsidRDefault="00884B10">
      <w:pPr>
        <w:rPr>
          <w:b/>
          <w:bCs/>
          <w:u w:val="single"/>
        </w:rPr>
      </w:pPr>
      <w:r w:rsidRPr="00496B9F">
        <w:rPr>
          <w:b/>
          <w:bCs/>
          <w:u w:val="single"/>
        </w:rPr>
        <w:t>Tagesordnung:</w:t>
      </w:r>
    </w:p>
    <w:p w:rsidR="00884B10" w:rsidRDefault="00884B10">
      <w:pPr>
        <w:rPr>
          <w:b/>
          <w:bCs/>
          <w:u w:val="single"/>
        </w:rPr>
      </w:pPr>
    </w:p>
    <w:p w:rsidR="00884B10" w:rsidRPr="00761148" w:rsidRDefault="00884B10">
      <w:pPr>
        <w:rPr>
          <w:i/>
          <w:iCs/>
        </w:rPr>
      </w:pPr>
      <w:r w:rsidRPr="00761148">
        <w:rPr>
          <w:i/>
          <w:iCs/>
        </w:rPr>
        <w:t>1. Eröffnung und Begrüßung</w:t>
      </w:r>
    </w:p>
    <w:p w:rsidR="00884B10" w:rsidRPr="00761148" w:rsidRDefault="00884B10">
      <w:pPr>
        <w:rPr>
          <w:i/>
          <w:iCs/>
        </w:rPr>
      </w:pPr>
      <w:r w:rsidRPr="00761148">
        <w:rPr>
          <w:i/>
          <w:iCs/>
        </w:rPr>
        <w:t>2. Bericht des Ortsvorstehers</w:t>
      </w:r>
    </w:p>
    <w:p w:rsidR="00884B10" w:rsidRDefault="00884B10">
      <w:pPr>
        <w:rPr>
          <w:i/>
          <w:iCs/>
        </w:rPr>
      </w:pPr>
      <w:r>
        <w:rPr>
          <w:i/>
          <w:iCs/>
        </w:rPr>
        <w:t>3.</w:t>
      </w:r>
      <w:r w:rsidR="00132FB9">
        <w:rPr>
          <w:i/>
          <w:iCs/>
        </w:rPr>
        <w:t xml:space="preserve"> Haushaltsplan</w:t>
      </w:r>
      <w:r>
        <w:rPr>
          <w:i/>
          <w:iCs/>
        </w:rPr>
        <w:t xml:space="preserve"> 2018</w:t>
      </w:r>
    </w:p>
    <w:p w:rsidR="00884B10" w:rsidRDefault="00132FB9">
      <w:pPr>
        <w:rPr>
          <w:i/>
          <w:iCs/>
        </w:rPr>
      </w:pPr>
      <w:r>
        <w:rPr>
          <w:i/>
          <w:iCs/>
        </w:rPr>
        <w:t>4. Bahnstrecke Fulda – Frankfurt/Main</w:t>
      </w:r>
    </w:p>
    <w:p w:rsidR="00884B10" w:rsidRPr="00761148" w:rsidRDefault="00132FB9">
      <w:pPr>
        <w:rPr>
          <w:i/>
          <w:iCs/>
        </w:rPr>
      </w:pPr>
      <w:r>
        <w:rPr>
          <w:i/>
          <w:iCs/>
        </w:rPr>
        <w:t xml:space="preserve">5. Windkraftanlagen im </w:t>
      </w:r>
      <w:proofErr w:type="spellStart"/>
      <w:r>
        <w:rPr>
          <w:i/>
          <w:iCs/>
        </w:rPr>
        <w:t>Gieseler</w:t>
      </w:r>
      <w:proofErr w:type="spellEnd"/>
      <w:r>
        <w:rPr>
          <w:i/>
          <w:iCs/>
        </w:rPr>
        <w:t xml:space="preserve"> Forst</w:t>
      </w:r>
    </w:p>
    <w:p w:rsidR="00884B10" w:rsidRPr="00761148" w:rsidRDefault="00884B10">
      <w:pPr>
        <w:rPr>
          <w:i/>
          <w:iCs/>
        </w:rPr>
      </w:pPr>
      <w:r>
        <w:rPr>
          <w:i/>
          <w:iCs/>
        </w:rPr>
        <w:t>6</w:t>
      </w:r>
      <w:r w:rsidR="00132FB9">
        <w:rPr>
          <w:i/>
          <w:iCs/>
        </w:rPr>
        <w:t>. Seniorentag am 03.12.2017</w:t>
      </w:r>
    </w:p>
    <w:p w:rsidR="00884B10" w:rsidRPr="00761148" w:rsidRDefault="00884B10">
      <w:pPr>
        <w:rPr>
          <w:i/>
          <w:iCs/>
        </w:rPr>
      </w:pPr>
      <w:r>
        <w:rPr>
          <w:i/>
          <w:iCs/>
        </w:rPr>
        <w:t>7</w:t>
      </w:r>
      <w:r w:rsidRPr="00761148">
        <w:rPr>
          <w:i/>
          <w:iCs/>
        </w:rPr>
        <w:t>. Verschiedenes</w:t>
      </w:r>
    </w:p>
    <w:p w:rsidR="00884B10" w:rsidRDefault="00884B10"/>
    <w:p w:rsidR="004C2152" w:rsidRDefault="004C2152"/>
    <w:p w:rsidR="004C2152" w:rsidRDefault="004C2152"/>
    <w:p w:rsidR="00884B10" w:rsidRDefault="00884B10">
      <w:pPr>
        <w:rPr>
          <w:b/>
          <w:bCs/>
          <w:u w:val="single"/>
        </w:rPr>
      </w:pPr>
      <w:r w:rsidRPr="008D05AC">
        <w:rPr>
          <w:b/>
          <w:bCs/>
          <w:u w:val="single"/>
        </w:rPr>
        <w:t>TOP 1</w:t>
      </w:r>
    </w:p>
    <w:p w:rsidR="00884B10" w:rsidRDefault="00884B10">
      <w:pPr>
        <w:rPr>
          <w:b/>
          <w:bCs/>
          <w:u w:val="single"/>
        </w:rPr>
      </w:pPr>
    </w:p>
    <w:p w:rsidR="00884B10" w:rsidRDefault="00884B10" w:rsidP="00C14718">
      <w:r>
        <w:t xml:space="preserve">Die Mitglieder des Ortsbeirates (OBR) wurden durch </w:t>
      </w:r>
      <w:r w:rsidR="00E75664">
        <w:t>Einladung vom 13.11.2017 auf Donnerstag, den 30.11</w:t>
      </w:r>
      <w:r>
        <w:t>.2017 um 19:30 Uhr, unter Mitteilung der Tagesordnung fristgerecht eingeladen.</w:t>
      </w:r>
    </w:p>
    <w:p w:rsidR="00884B10" w:rsidRDefault="00884B10" w:rsidP="00C14718"/>
    <w:p w:rsidR="00884B10" w:rsidRDefault="00884B10" w:rsidP="00C14718">
      <w:r>
        <w:t>Tag, Zeit und Ort der Sitzung sowie die Tagesordnung waren im amtlichen Mitteilungsblatt "Eichenzeller-Nachrichten" veröffentlicht worden.</w:t>
      </w:r>
    </w:p>
    <w:p w:rsidR="00884B10" w:rsidRDefault="00884B10" w:rsidP="00C14718"/>
    <w:p w:rsidR="00884B10" w:rsidRDefault="00884B10" w:rsidP="00C14718">
      <w:r>
        <w:t>Der OV stellte bei der Eröffnung der Sitzung fest, dass gegen die ordnungsgemäße Ladungsfrist keine Einwände erhoben wurden.</w:t>
      </w:r>
    </w:p>
    <w:p w:rsidR="00884B10" w:rsidRDefault="00884B10" w:rsidP="00C14718"/>
    <w:p w:rsidR="00884B10" w:rsidRDefault="00884B10" w:rsidP="00C14718">
      <w:r>
        <w:t>Der Ortsbeirat ist somit beschlussfähig.</w:t>
      </w:r>
    </w:p>
    <w:p w:rsidR="00884B10" w:rsidRDefault="00884B10"/>
    <w:p w:rsidR="001968CD" w:rsidRDefault="001968CD"/>
    <w:p w:rsidR="00884B10" w:rsidRPr="00FD2C70" w:rsidRDefault="00884B10">
      <w:pPr>
        <w:rPr>
          <w:b/>
          <w:bCs/>
          <w:u w:val="single"/>
        </w:rPr>
      </w:pPr>
      <w:r w:rsidRPr="00FD2C70">
        <w:rPr>
          <w:b/>
          <w:bCs/>
          <w:u w:val="single"/>
        </w:rPr>
        <w:lastRenderedPageBreak/>
        <w:t>TOP 2</w:t>
      </w:r>
    </w:p>
    <w:p w:rsidR="00884B10" w:rsidRDefault="00884B10"/>
    <w:p w:rsidR="00884B10" w:rsidRPr="000C2905" w:rsidRDefault="00393453">
      <w:pPr>
        <w:rPr>
          <w:b/>
        </w:rPr>
      </w:pPr>
      <w:r>
        <w:rPr>
          <w:b/>
        </w:rPr>
        <w:t>S</w:t>
      </w:r>
      <w:r w:rsidR="00884B10" w:rsidRPr="000C2905">
        <w:rPr>
          <w:b/>
        </w:rPr>
        <w:t xml:space="preserve">iehe </w:t>
      </w:r>
      <w:r w:rsidR="000C2905" w:rsidRPr="000C2905">
        <w:rPr>
          <w:b/>
        </w:rPr>
        <w:t xml:space="preserve">beigefügte </w:t>
      </w:r>
      <w:r w:rsidR="00884B10" w:rsidRPr="000C2905">
        <w:rPr>
          <w:b/>
        </w:rPr>
        <w:t>Anlage!</w:t>
      </w:r>
    </w:p>
    <w:p w:rsidR="00884B10" w:rsidRDefault="00884B10"/>
    <w:p w:rsidR="00884B10" w:rsidRDefault="00884B10">
      <w:pPr>
        <w:rPr>
          <w:b/>
          <w:bCs/>
          <w:u w:val="single"/>
        </w:rPr>
      </w:pPr>
      <w:r w:rsidRPr="00F5581B">
        <w:rPr>
          <w:b/>
          <w:bCs/>
          <w:u w:val="single"/>
        </w:rPr>
        <w:t>TOP 3</w:t>
      </w:r>
    </w:p>
    <w:p w:rsidR="00884B10" w:rsidRDefault="00884B10">
      <w:pPr>
        <w:rPr>
          <w:b/>
          <w:bCs/>
          <w:u w:val="single"/>
        </w:rPr>
      </w:pPr>
    </w:p>
    <w:p w:rsidR="00884B10" w:rsidRPr="000C2905" w:rsidRDefault="00393453">
      <w:pPr>
        <w:rPr>
          <w:b/>
        </w:rPr>
      </w:pPr>
      <w:r>
        <w:rPr>
          <w:b/>
        </w:rPr>
        <w:t>S</w:t>
      </w:r>
      <w:r w:rsidR="00884B10" w:rsidRPr="000C2905">
        <w:rPr>
          <w:b/>
        </w:rPr>
        <w:t>iehe beig</w:t>
      </w:r>
      <w:r w:rsidR="000C2905" w:rsidRPr="000C2905">
        <w:rPr>
          <w:b/>
        </w:rPr>
        <w:t>efügte Anlage!</w:t>
      </w:r>
    </w:p>
    <w:p w:rsidR="00884B10" w:rsidRDefault="00884B10"/>
    <w:p w:rsidR="00884B10" w:rsidRDefault="00884B10">
      <w:pPr>
        <w:rPr>
          <w:b/>
          <w:bCs/>
          <w:u w:val="single"/>
        </w:rPr>
      </w:pPr>
      <w:r w:rsidRPr="00A705D1">
        <w:rPr>
          <w:b/>
          <w:bCs/>
          <w:u w:val="single"/>
        </w:rPr>
        <w:t>TOP 4</w:t>
      </w:r>
    </w:p>
    <w:p w:rsidR="00884B10" w:rsidRDefault="00884B10">
      <w:pPr>
        <w:rPr>
          <w:b/>
          <w:bCs/>
          <w:u w:val="single"/>
        </w:rPr>
      </w:pPr>
    </w:p>
    <w:p w:rsidR="00884B10" w:rsidRPr="000C2905" w:rsidRDefault="00393453">
      <w:pPr>
        <w:rPr>
          <w:b/>
        </w:rPr>
      </w:pPr>
      <w:r>
        <w:rPr>
          <w:b/>
        </w:rPr>
        <w:t>S</w:t>
      </w:r>
      <w:r w:rsidR="000C2905" w:rsidRPr="000C2905">
        <w:rPr>
          <w:b/>
        </w:rPr>
        <w:t>iehe beigefügte Anlage!</w:t>
      </w:r>
    </w:p>
    <w:p w:rsidR="00884B10" w:rsidRDefault="00884B10"/>
    <w:p w:rsidR="00884B10" w:rsidRPr="00126BC7" w:rsidRDefault="00884B10">
      <w:pPr>
        <w:rPr>
          <w:b/>
          <w:bCs/>
          <w:u w:val="single"/>
        </w:rPr>
      </w:pPr>
      <w:r w:rsidRPr="00126BC7">
        <w:rPr>
          <w:b/>
          <w:bCs/>
          <w:u w:val="single"/>
        </w:rPr>
        <w:t>TOP 5</w:t>
      </w:r>
    </w:p>
    <w:p w:rsidR="00884B10" w:rsidRDefault="00884B10"/>
    <w:p w:rsidR="00884B10" w:rsidRPr="00393453" w:rsidRDefault="00393453">
      <w:pPr>
        <w:rPr>
          <w:b/>
        </w:rPr>
      </w:pPr>
      <w:r w:rsidRPr="00393453">
        <w:rPr>
          <w:b/>
        </w:rPr>
        <w:t>Siehe beigefügte Anlage!</w:t>
      </w:r>
    </w:p>
    <w:p w:rsidR="00884B10" w:rsidRDefault="00884B10"/>
    <w:p w:rsidR="00884B10" w:rsidRDefault="00884B10">
      <w:pPr>
        <w:rPr>
          <w:b/>
          <w:bCs/>
          <w:u w:val="single"/>
        </w:rPr>
      </w:pPr>
      <w:r w:rsidRPr="00C75E51">
        <w:rPr>
          <w:b/>
          <w:bCs/>
          <w:u w:val="single"/>
        </w:rPr>
        <w:t>TOP 6</w:t>
      </w:r>
    </w:p>
    <w:p w:rsidR="00884B10" w:rsidRDefault="00884B10">
      <w:pPr>
        <w:rPr>
          <w:b/>
          <w:bCs/>
          <w:u w:val="single"/>
        </w:rPr>
      </w:pPr>
    </w:p>
    <w:p w:rsidR="00884B10" w:rsidRDefault="000C2905">
      <w:r>
        <w:t>Der diesjährige Seniorentag findet am 03.12.2017 (1. Adventssonntag) statt.</w:t>
      </w:r>
    </w:p>
    <w:p w:rsidR="00843D96" w:rsidRDefault="000C2905">
      <w:r>
        <w:t xml:space="preserve">Beginn ist um 11:30 Uhr mit einem gemeinsamen Mittagessen. Im Anschluss daran beginnt </w:t>
      </w:r>
      <w:proofErr w:type="gramStart"/>
      <w:r>
        <w:t>der Unterhalt</w:t>
      </w:r>
      <w:r w:rsidR="008359D3">
        <w:t>ung</w:t>
      </w:r>
      <w:r>
        <w:t>steil</w:t>
      </w:r>
      <w:proofErr w:type="gramEnd"/>
      <w:r>
        <w:t xml:space="preserve"> mit dem Chor </w:t>
      </w:r>
      <w:proofErr w:type="spellStart"/>
      <w:r>
        <w:t>Siranon</w:t>
      </w:r>
      <w:proofErr w:type="spellEnd"/>
      <w:r>
        <w:t>, dem MV „Lyra</w:t>
      </w:r>
      <w:r w:rsidR="008C763B">
        <w:t>“</w:t>
      </w:r>
      <w:r>
        <w:t xml:space="preserve"> sowie einer </w:t>
      </w:r>
    </w:p>
    <w:p w:rsidR="000C2905" w:rsidRDefault="000C2905">
      <w:r>
        <w:t>Weihnachtsgeschichte</w:t>
      </w:r>
      <w:r w:rsidR="00AD23D8">
        <w:t>,</w:t>
      </w:r>
      <w:r>
        <w:t xml:space="preserve"> vorgetragen durch Gerd Müller. Gegen ca. 15:30 Uhr wird die K</w:t>
      </w:r>
      <w:r w:rsidR="00AD23D8">
        <w:t xml:space="preserve">affee- und Kuchentafel eröffnet. Grußworte werden übermittelt von </w:t>
      </w:r>
      <w:proofErr w:type="spellStart"/>
      <w:r w:rsidR="00AD23D8">
        <w:t>Bgm</w:t>
      </w:r>
      <w:proofErr w:type="spellEnd"/>
      <w:r w:rsidR="00AD23D8">
        <w:t>. Dieter Kolb, Pfarrer Michael Rother und OV Steffen Reith.</w:t>
      </w:r>
      <w:r w:rsidR="004F2385">
        <w:t xml:space="preserve"> Die Kinder der Kindertagesstätte „Regenbogen“ kommen leider in diesem Jahr nicht.</w:t>
      </w:r>
    </w:p>
    <w:p w:rsidR="000C2905" w:rsidRDefault="000C2905">
      <w:r>
        <w:t>Die Organisation und Durchführung dieser Veran</w:t>
      </w:r>
      <w:r w:rsidR="00AD23D8">
        <w:t xml:space="preserve">staltung obliegt dem Ortsbeirat in Verbindung mit den aus </w:t>
      </w:r>
      <w:proofErr w:type="spellStart"/>
      <w:r w:rsidR="00AD23D8">
        <w:t>Kerzell</w:t>
      </w:r>
      <w:proofErr w:type="spellEnd"/>
      <w:r w:rsidR="00AD23D8">
        <w:t xml:space="preserve"> gewählten Mandatsträgern aus Gemeindevorstand und Gemeindevertretung.</w:t>
      </w:r>
    </w:p>
    <w:p w:rsidR="00884B10" w:rsidRDefault="000C2905">
      <w:r>
        <w:t>Weitere Helfer s</w:t>
      </w:r>
      <w:r w:rsidR="00B641CC">
        <w:t>ind die Kirmesgesellschaft</w:t>
      </w:r>
      <w:r w:rsidR="00EF4253">
        <w:t xml:space="preserve"> (Bedienung + Theke)</w:t>
      </w:r>
      <w:r w:rsidR="00B641CC">
        <w:t xml:space="preserve">, </w:t>
      </w:r>
      <w:r>
        <w:t xml:space="preserve">Hausmeisterin Anni Heil </w:t>
      </w:r>
      <w:r w:rsidR="00EF4253">
        <w:t xml:space="preserve">und Gaby Heil, beide </w:t>
      </w:r>
      <w:r w:rsidR="00B641CC">
        <w:t>in der Küche.</w:t>
      </w:r>
    </w:p>
    <w:p w:rsidR="00372D80" w:rsidRDefault="00B641CC">
      <w:r>
        <w:t xml:space="preserve">Herzlichen Dank </w:t>
      </w:r>
      <w:r w:rsidR="00372D80">
        <w:t xml:space="preserve">–im </w:t>
      </w:r>
      <w:r w:rsidR="005D3D25">
        <w:t>V</w:t>
      </w:r>
      <w:r w:rsidR="00372D80">
        <w:t>oraus- a</w:t>
      </w:r>
      <w:r>
        <w:t xml:space="preserve">llen Helfern für die tatkräftige Hilfe und Unterstützung bei der Vorbereitung, Durchführung und den erforderlichen Nacharbeiten dieser </w:t>
      </w:r>
    </w:p>
    <w:p w:rsidR="00B641CC" w:rsidRDefault="00B641CC">
      <w:r>
        <w:t>gemeinschaftlichen Veranstaltung!</w:t>
      </w:r>
    </w:p>
    <w:p w:rsidR="00884B10" w:rsidRDefault="00884B10">
      <w:pPr>
        <w:rPr>
          <w:b/>
          <w:bCs/>
          <w:u w:val="single"/>
        </w:rPr>
      </w:pPr>
    </w:p>
    <w:p w:rsidR="00884B10" w:rsidRPr="000650B4" w:rsidRDefault="00884B10">
      <w:pPr>
        <w:rPr>
          <w:b/>
          <w:bCs/>
          <w:u w:val="single"/>
        </w:rPr>
      </w:pPr>
      <w:r w:rsidRPr="000650B4">
        <w:rPr>
          <w:b/>
          <w:bCs/>
          <w:u w:val="single"/>
        </w:rPr>
        <w:t>TOP 7</w:t>
      </w:r>
    </w:p>
    <w:p w:rsidR="00437D3D" w:rsidRDefault="00437D3D"/>
    <w:p w:rsidR="00437D3D" w:rsidRDefault="009B7874">
      <w:r>
        <w:t xml:space="preserve">Seitens des Ortsbeiratsmitglieds Gerd Müller wurde eine Anfrage an die </w:t>
      </w:r>
    </w:p>
    <w:p w:rsidR="00437D3D" w:rsidRDefault="009B7874">
      <w:r>
        <w:t xml:space="preserve">Gemeindeverwaltung hinsichtlich des Aufstellens eines Hundekotbehälters in </w:t>
      </w:r>
    </w:p>
    <w:p w:rsidR="00437D3D" w:rsidRDefault="009B7874">
      <w:r>
        <w:t xml:space="preserve">Richtung Sportplatz gestellt. Als Rückantwort kam </w:t>
      </w:r>
      <w:r w:rsidR="006E0211">
        <w:t xml:space="preserve">seitens der Ordnungsbehörde </w:t>
      </w:r>
    </w:p>
    <w:p w:rsidR="00290C16" w:rsidRDefault="00696AF5">
      <w:r>
        <w:t>-</w:t>
      </w:r>
      <w:r w:rsidR="006E0211">
        <w:t>vertreten durch Herrn Harald Brühl</w:t>
      </w:r>
      <w:r>
        <w:t>-</w:t>
      </w:r>
      <w:r w:rsidR="006E0211">
        <w:t xml:space="preserve"> folgendes: D</w:t>
      </w:r>
      <w:r w:rsidR="009B7874">
        <w:t xml:space="preserve">ie Verwaltung </w:t>
      </w:r>
      <w:r w:rsidR="006E0211">
        <w:t xml:space="preserve">hat </w:t>
      </w:r>
      <w:r w:rsidR="00437D3D">
        <w:t>dieses nicht zu entscheiden</w:t>
      </w:r>
      <w:r w:rsidR="007F31D6">
        <w:t>,</w:t>
      </w:r>
      <w:r w:rsidR="00437D3D">
        <w:t xml:space="preserve"> </w:t>
      </w:r>
      <w:r w:rsidR="009B7874">
        <w:t xml:space="preserve">sondern die Politik </w:t>
      </w:r>
      <w:r w:rsidR="008354B7">
        <w:t>ist dafür verantwortlich im</w:t>
      </w:r>
      <w:r w:rsidR="006E0211">
        <w:t xml:space="preserve"> Rahmen der </w:t>
      </w:r>
    </w:p>
    <w:p w:rsidR="00884B10" w:rsidRDefault="006E0211">
      <w:r>
        <w:t>Haushaltsberatungen entsprechende Haushaltsmittel zur Verfügung zu stellen.</w:t>
      </w:r>
    </w:p>
    <w:p w:rsidR="009B7874" w:rsidRDefault="009B7874"/>
    <w:p w:rsidR="009B7874" w:rsidRDefault="009B7874">
      <w:r>
        <w:t xml:space="preserve">Im Weiteren wäre es sehr schön, wenn während der Advents- und Weihnachtszeit die </w:t>
      </w:r>
      <w:r w:rsidR="00BA115F">
        <w:t>„</w:t>
      </w:r>
      <w:r>
        <w:t>Mutter Gottes</w:t>
      </w:r>
      <w:r w:rsidR="00BA115F">
        <w:t>“</w:t>
      </w:r>
      <w:r>
        <w:t xml:space="preserve"> Figur am Dorfplatz wieder vom Backhaus aus angestrahlt werden könnte. Der gemeindliche Bauhof hat zugesagt, sich darum zu kümmern.</w:t>
      </w:r>
    </w:p>
    <w:p w:rsidR="009B7874" w:rsidRDefault="009B7874"/>
    <w:p w:rsidR="009B7874" w:rsidRDefault="009B7874">
      <w:r>
        <w:t>Angesprochen wurde auch der derzeitige Zustand des Jugendraumes inklusive der im dortigen Treppenhaus befindlichen Holztreppe.</w:t>
      </w:r>
    </w:p>
    <w:p w:rsidR="00D11472" w:rsidRDefault="009B7874">
      <w:r>
        <w:t>Die Hol</w:t>
      </w:r>
      <w:r w:rsidR="006E0211">
        <w:t>ztreppe ist langsam a</w:t>
      </w:r>
      <w:r w:rsidR="00EB3AD7">
        <w:t xml:space="preserve">ber sicher dabei </w:t>
      </w:r>
      <w:r w:rsidR="006E0211">
        <w:t xml:space="preserve">kaputt zu gehen, wenn diese nicht </w:t>
      </w:r>
    </w:p>
    <w:p w:rsidR="009B7874" w:rsidRDefault="006E0211">
      <w:r>
        <w:t>umgehend abgeschliffen und neu versiegelt wird.</w:t>
      </w:r>
    </w:p>
    <w:p w:rsidR="006E0211" w:rsidRDefault="006E0211"/>
    <w:p w:rsidR="0047278E" w:rsidRDefault="00D11472">
      <w:r>
        <w:lastRenderedPageBreak/>
        <w:t>Der</w:t>
      </w:r>
      <w:r w:rsidR="006E0211">
        <w:t xml:space="preserve"> Jugendraum ist in einem ers</w:t>
      </w:r>
      <w:r>
        <w:t>chreckend schlechten, unsauberen</w:t>
      </w:r>
      <w:r w:rsidR="0047278E">
        <w:t xml:space="preserve"> und insgesamt gesehen </w:t>
      </w:r>
      <w:r w:rsidR="006E0211">
        <w:t xml:space="preserve">desolaten </w:t>
      </w:r>
      <w:r w:rsidR="00B15A67">
        <w:t>Zustand und somit</w:t>
      </w:r>
      <w:r w:rsidR="006E0211">
        <w:t xml:space="preserve"> zurzeit nicht nutzbar. </w:t>
      </w:r>
    </w:p>
    <w:p w:rsidR="006E0211" w:rsidRDefault="006E0211">
      <w:r>
        <w:t xml:space="preserve">Es sollte dringend das Gespräch mit den Jugendlichen gesucht werden damit </w:t>
      </w:r>
      <w:r w:rsidR="00817E6E">
        <w:t>das weitere Vorgehen zusammen besprochen werden kann. Renovierungsar</w:t>
      </w:r>
      <w:r w:rsidR="00D11472">
        <w:t>beiten sind dringend</w:t>
      </w:r>
      <w:r w:rsidR="00B15A67">
        <w:t xml:space="preserve"> erforderlich.</w:t>
      </w:r>
      <w:r w:rsidR="00817E6E">
        <w:t xml:space="preserve"> In dem derzeitigen Zu</w:t>
      </w:r>
      <w:r w:rsidR="00D11472">
        <w:t xml:space="preserve">stand kann der Jugendraum </w:t>
      </w:r>
      <w:r w:rsidR="00817E6E">
        <w:t xml:space="preserve">dauerhaft </w:t>
      </w:r>
      <w:r w:rsidR="00D11472">
        <w:t xml:space="preserve">nicht </w:t>
      </w:r>
      <w:r w:rsidR="00817E6E">
        <w:t xml:space="preserve">verbleiben und wird folglich auch </w:t>
      </w:r>
      <w:bookmarkStart w:id="0" w:name="_GoBack"/>
      <w:bookmarkEnd w:id="0"/>
      <w:r w:rsidR="00817E6E">
        <w:t>gegenwärtig nicht benutzt.</w:t>
      </w:r>
    </w:p>
    <w:p w:rsidR="00817E6E" w:rsidRDefault="00817E6E"/>
    <w:p w:rsidR="00817E6E" w:rsidRDefault="00290C16">
      <w:r>
        <w:t>Bezugnehmend auf die Errichtung einer feststehenden Bühne</w:t>
      </w:r>
      <w:r w:rsidR="00817E6E">
        <w:t xml:space="preserve"> sprach</w:t>
      </w:r>
      <w:r>
        <w:t xml:space="preserve"> Horst Hainer</w:t>
      </w:r>
      <w:r w:rsidR="00817E6E">
        <w:t xml:space="preserve"> kurz eine mögliche Erweiterung des Bürgerhauses in Richtung </w:t>
      </w:r>
      <w:r w:rsidR="00D11472">
        <w:t>Süd-Ost</w:t>
      </w:r>
      <w:r w:rsidR="00817E6E">
        <w:t xml:space="preserve"> an. Hier sollte in </w:t>
      </w:r>
      <w:r>
        <w:t>die zukünftigen Überlegungen bzw.</w:t>
      </w:r>
      <w:r w:rsidR="00817E6E">
        <w:t xml:space="preserve"> Planungen auch an eine Unterkellerung </w:t>
      </w:r>
      <w:r>
        <w:t xml:space="preserve">des Anbaus </w:t>
      </w:r>
      <w:r w:rsidR="00817E6E">
        <w:t>gedacht werden.</w:t>
      </w:r>
    </w:p>
    <w:p w:rsidR="00817E6E" w:rsidRDefault="00817E6E"/>
    <w:p w:rsidR="00817E6E" w:rsidRDefault="00817E6E"/>
    <w:p w:rsidR="006E0211" w:rsidRDefault="006E0211"/>
    <w:p w:rsidR="00884B10" w:rsidRPr="00ED0FB1" w:rsidRDefault="00884B10"/>
    <w:p w:rsidR="00884B10" w:rsidRPr="00966FF4" w:rsidRDefault="00884B10"/>
    <w:p w:rsidR="00884B10" w:rsidRPr="00966FF4" w:rsidRDefault="00884B10"/>
    <w:p w:rsidR="00884B10" w:rsidRDefault="00884B10"/>
    <w:p w:rsidR="00884B10" w:rsidRPr="00980A3F" w:rsidRDefault="00884B10"/>
    <w:p w:rsidR="00884B10" w:rsidRDefault="00884B10"/>
    <w:p w:rsidR="00884B10" w:rsidRPr="00761148" w:rsidRDefault="00884B10">
      <w:pPr>
        <w:rPr>
          <w:i/>
          <w:iCs/>
        </w:rPr>
      </w:pPr>
      <w:r w:rsidRPr="00761148">
        <w:rPr>
          <w:i/>
          <w:iCs/>
        </w:rPr>
        <w:t>Schriftführer:                                                               Ortsvorsteher:</w:t>
      </w:r>
    </w:p>
    <w:p w:rsidR="00884B10" w:rsidRDefault="00884B10"/>
    <w:p w:rsidR="00884B10" w:rsidRPr="00CA20B0" w:rsidRDefault="004C66F5">
      <w:pPr>
        <w:rPr>
          <w:b/>
          <w:bCs/>
          <w:i/>
          <w:iCs/>
        </w:rPr>
      </w:pPr>
      <w:r>
        <w:rPr>
          <w:b/>
          <w:bCs/>
          <w:i/>
          <w:iCs/>
        </w:rPr>
        <w:t xml:space="preserve">gez. (Gerd </w:t>
      </w:r>
      <w:proofErr w:type="gramStart"/>
      <w:r>
        <w:rPr>
          <w:b/>
          <w:bCs/>
          <w:i/>
          <w:iCs/>
        </w:rPr>
        <w:t>Müller)</w:t>
      </w:r>
      <w:r w:rsidR="00884B10" w:rsidRPr="00CA20B0">
        <w:rPr>
          <w:b/>
          <w:bCs/>
          <w:i/>
          <w:iCs/>
        </w:rPr>
        <w:t xml:space="preserve">   </w:t>
      </w:r>
      <w:proofErr w:type="gramEnd"/>
      <w:r w:rsidR="00884B10" w:rsidRPr="00CA20B0">
        <w:rPr>
          <w:b/>
          <w:bCs/>
          <w:i/>
          <w:iCs/>
        </w:rPr>
        <w:t xml:space="preserve">                                                    gez. (Steffen Reith)</w:t>
      </w:r>
    </w:p>
    <w:p w:rsidR="00884B10" w:rsidRPr="00CA20B0" w:rsidRDefault="00884B10">
      <w:pPr>
        <w:rPr>
          <w:b/>
          <w:bCs/>
          <w:i/>
          <w:iCs/>
        </w:rPr>
      </w:pPr>
    </w:p>
    <w:p w:rsidR="00884B10" w:rsidRDefault="00884B10">
      <w:pPr>
        <w:rPr>
          <w:b/>
          <w:bCs/>
          <w:u w:val="single"/>
        </w:rPr>
      </w:pPr>
    </w:p>
    <w:p w:rsidR="00884B10" w:rsidRDefault="00884B10">
      <w:pPr>
        <w:rPr>
          <w:b/>
          <w:bCs/>
          <w:u w:val="single"/>
        </w:rPr>
      </w:pPr>
    </w:p>
    <w:p w:rsidR="00884B10" w:rsidRPr="00D17320" w:rsidRDefault="00884B10"/>
    <w:p w:rsidR="00884B10" w:rsidRPr="00D17320" w:rsidRDefault="00884B10"/>
    <w:p w:rsidR="00884B10" w:rsidRDefault="00884B10"/>
    <w:p w:rsidR="00884B10" w:rsidRDefault="00884B10"/>
    <w:p w:rsidR="00884B10" w:rsidRPr="00541947" w:rsidRDefault="00884B10"/>
    <w:p w:rsidR="00884B10" w:rsidRPr="00496B9F" w:rsidRDefault="00884B10"/>
    <w:p w:rsidR="00884B10" w:rsidRDefault="00884B10"/>
    <w:sectPr w:rsidR="00884B10" w:rsidSect="00276CC2">
      <w:type w:val="continuous"/>
      <w:pgSz w:w="11907" w:h="16840" w:code="9"/>
      <w:pgMar w:top="851" w:right="1418" w:bottom="1134" w:left="1418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4B10" w:rsidRDefault="00884B10">
      <w:r>
        <w:separator/>
      </w:r>
    </w:p>
  </w:endnote>
  <w:endnote w:type="continuationSeparator" w:id="0">
    <w:p w:rsidR="00884B10" w:rsidRDefault="00884B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Ind w:w="-68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605"/>
      <w:gridCol w:w="4605"/>
    </w:tblGrid>
    <w:tr w:rsidR="00884B10">
      <w:tc>
        <w:tcPr>
          <w:tcW w:w="4605" w:type="dxa"/>
        </w:tcPr>
        <w:p w:rsidR="00884B10" w:rsidRPr="00AC2F8E" w:rsidRDefault="00884B10">
          <w:pPr>
            <w:pStyle w:val="Fuzeile"/>
          </w:pPr>
          <w:r w:rsidRPr="00AC2F8E">
            <w:rPr>
              <w:sz w:val="22"/>
              <w:szCs w:val="22"/>
            </w:rPr>
            <w:t xml:space="preserve">Protokoll Ortsbeirat </w:t>
          </w:r>
          <w:proofErr w:type="spellStart"/>
          <w:r w:rsidRPr="00AC2F8E">
            <w:rPr>
              <w:sz w:val="22"/>
              <w:szCs w:val="22"/>
            </w:rPr>
            <w:t>Kerzell</w:t>
          </w:r>
          <w:proofErr w:type="spellEnd"/>
        </w:p>
      </w:tc>
      <w:tc>
        <w:tcPr>
          <w:tcW w:w="4605" w:type="dxa"/>
        </w:tcPr>
        <w:p w:rsidR="00884B10" w:rsidRPr="00AC2F8E" w:rsidRDefault="00884B10">
          <w:pPr>
            <w:pStyle w:val="Fuzeile"/>
            <w:jc w:val="right"/>
          </w:pPr>
          <w:r w:rsidRPr="00AC2F8E">
            <w:rPr>
              <w:rStyle w:val="Seitenzahl"/>
              <w:rFonts w:cs="Arial"/>
              <w:sz w:val="22"/>
              <w:szCs w:val="22"/>
            </w:rPr>
            <w:t xml:space="preserve">Seite </w:t>
          </w:r>
          <w:r w:rsidRPr="00AC2F8E">
            <w:rPr>
              <w:rStyle w:val="Seitenzahl"/>
              <w:rFonts w:cs="Arial"/>
              <w:sz w:val="22"/>
              <w:szCs w:val="22"/>
            </w:rPr>
            <w:fldChar w:fldCharType="begin"/>
          </w:r>
          <w:r w:rsidRPr="00AC2F8E">
            <w:rPr>
              <w:rStyle w:val="Seitenzahl"/>
              <w:rFonts w:cs="Arial"/>
              <w:sz w:val="22"/>
              <w:szCs w:val="22"/>
            </w:rPr>
            <w:instrText xml:space="preserve"> PAGE </w:instrText>
          </w:r>
          <w:r w:rsidRPr="00AC2F8E">
            <w:rPr>
              <w:rStyle w:val="Seitenzahl"/>
              <w:rFonts w:cs="Arial"/>
              <w:sz w:val="22"/>
              <w:szCs w:val="22"/>
            </w:rPr>
            <w:fldChar w:fldCharType="separate"/>
          </w:r>
          <w:r w:rsidR="0047278E">
            <w:rPr>
              <w:rStyle w:val="Seitenzahl"/>
              <w:rFonts w:cs="Arial"/>
              <w:noProof/>
              <w:sz w:val="22"/>
              <w:szCs w:val="22"/>
            </w:rPr>
            <w:t>3</w:t>
          </w:r>
          <w:r w:rsidRPr="00AC2F8E">
            <w:rPr>
              <w:rStyle w:val="Seitenzahl"/>
              <w:rFonts w:cs="Arial"/>
              <w:sz w:val="22"/>
              <w:szCs w:val="22"/>
            </w:rPr>
            <w:fldChar w:fldCharType="end"/>
          </w:r>
        </w:p>
      </w:tc>
    </w:tr>
  </w:tbl>
  <w:p w:rsidR="00884B10" w:rsidRDefault="00884B10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Ind w:w="-68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605"/>
      <w:gridCol w:w="4605"/>
    </w:tblGrid>
    <w:tr w:rsidR="00884B10">
      <w:tc>
        <w:tcPr>
          <w:tcW w:w="4605" w:type="dxa"/>
        </w:tcPr>
        <w:p w:rsidR="00884B10" w:rsidRPr="00AC2F8E" w:rsidRDefault="00884B10">
          <w:pPr>
            <w:pStyle w:val="Fuzeile"/>
          </w:pPr>
          <w:r w:rsidRPr="00AC2F8E">
            <w:rPr>
              <w:sz w:val="22"/>
              <w:szCs w:val="22"/>
            </w:rPr>
            <w:t xml:space="preserve">Protokoll Ortsbeirat </w:t>
          </w:r>
          <w:proofErr w:type="spellStart"/>
          <w:r w:rsidRPr="00AC2F8E">
            <w:rPr>
              <w:sz w:val="22"/>
              <w:szCs w:val="22"/>
            </w:rPr>
            <w:t>Kerzell</w:t>
          </w:r>
          <w:proofErr w:type="spellEnd"/>
        </w:p>
      </w:tc>
      <w:tc>
        <w:tcPr>
          <w:tcW w:w="4605" w:type="dxa"/>
        </w:tcPr>
        <w:p w:rsidR="00884B10" w:rsidRPr="00AC2F8E" w:rsidRDefault="00884B10">
          <w:pPr>
            <w:pStyle w:val="Fuzeile"/>
            <w:jc w:val="right"/>
          </w:pPr>
          <w:r w:rsidRPr="00AC2F8E">
            <w:rPr>
              <w:rStyle w:val="Seitenzahl"/>
              <w:rFonts w:cs="Arial"/>
              <w:sz w:val="22"/>
              <w:szCs w:val="22"/>
            </w:rPr>
            <w:t xml:space="preserve">Seite </w:t>
          </w:r>
          <w:r w:rsidRPr="00AC2F8E">
            <w:rPr>
              <w:rStyle w:val="Seitenzahl"/>
              <w:rFonts w:cs="Arial"/>
              <w:sz w:val="22"/>
              <w:szCs w:val="22"/>
            </w:rPr>
            <w:fldChar w:fldCharType="begin"/>
          </w:r>
          <w:r w:rsidRPr="00AC2F8E">
            <w:rPr>
              <w:rStyle w:val="Seitenzahl"/>
              <w:rFonts w:cs="Arial"/>
              <w:sz w:val="22"/>
              <w:szCs w:val="22"/>
            </w:rPr>
            <w:instrText xml:space="preserve"> PAGE </w:instrText>
          </w:r>
          <w:r w:rsidRPr="00AC2F8E">
            <w:rPr>
              <w:rStyle w:val="Seitenzahl"/>
              <w:rFonts w:cs="Arial"/>
              <w:sz w:val="22"/>
              <w:szCs w:val="22"/>
            </w:rPr>
            <w:fldChar w:fldCharType="separate"/>
          </w:r>
          <w:r w:rsidR="0047278E">
            <w:rPr>
              <w:rStyle w:val="Seitenzahl"/>
              <w:rFonts w:cs="Arial"/>
              <w:noProof/>
              <w:sz w:val="22"/>
              <w:szCs w:val="22"/>
            </w:rPr>
            <w:t>1</w:t>
          </w:r>
          <w:r w:rsidRPr="00AC2F8E">
            <w:rPr>
              <w:rStyle w:val="Seitenzahl"/>
              <w:rFonts w:cs="Arial"/>
              <w:sz w:val="22"/>
              <w:szCs w:val="22"/>
            </w:rPr>
            <w:fldChar w:fldCharType="end"/>
          </w:r>
        </w:p>
      </w:tc>
    </w:tr>
  </w:tbl>
  <w:p w:rsidR="00884B10" w:rsidRDefault="00884B10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4B10" w:rsidRDefault="00884B10">
      <w:r>
        <w:separator/>
      </w:r>
    </w:p>
  </w:footnote>
  <w:footnote w:type="continuationSeparator" w:id="0">
    <w:p w:rsidR="00884B10" w:rsidRDefault="00884B1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727AC6"/>
    <w:multiLevelType w:val="multilevel"/>
    <w:tmpl w:val="C568A194"/>
    <w:lvl w:ilvl="0">
      <w:start w:val="1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lowerLetter"/>
      <w:lvlText w:val="%2."/>
      <w:legacy w:legacy="1" w:legacySpace="120" w:legacyIndent="360"/>
      <w:lvlJc w:val="left"/>
      <w:pPr>
        <w:ind w:left="720" w:hanging="360"/>
      </w:pPr>
    </w:lvl>
    <w:lvl w:ilvl="2">
      <w:start w:val="1"/>
      <w:numFmt w:val="lowerRoman"/>
      <w:lvlText w:val="%3."/>
      <w:legacy w:legacy="1" w:legacySpace="120" w:legacyIndent="180"/>
      <w:lvlJc w:val="left"/>
      <w:pPr>
        <w:ind w:left="900" w:hanging="180"/>
      </w:pPr>
    </w:lvl>
    <w:lvl w:ilvl="3">
      <w:start w:val="1"/>
      <w:numFmt w:val="decimal"/>
      <w:lvlText w:val="%4."/>
      <w:legacy w:legacy="1" w:legacySpace="120" w:legacyIndent="360"/>
      <w:lvlJc w:val="left"/>
      <w:pPr>
        <w:ind w:left="1260" w:hanging="360"/>
      </w:pPr>
    </w:lvl>
    <w:lvl w:ilvl="4">
      <w:start w:val="1"/>
      <w:numFmt w:val="lowerLetter"/>
      <w:lvlText w:val="%5."/>
      <w:legacy w:legacy="1" w:legacySpace="120" w:legacyIndent="360"/>
      <w:lvlJc w:val="left"/>
      <w:pPr>
        <w:ind w:left="1620" w:hanging="360"/>
      </w:pPr>
    </w:lvl>
    <w:lvl w:ilvl="5">
      <w:start w:val="1"/>
      <w:numFmt w:val="lowerRoman"/>
      <w:lvlText w:val="%6."/>
      <w:legacy w:legacy="1" w:legacySpace="120" w:legacyIndent="180"/>
      <w:lvlJc w:val="left"/>
      <w:pPr>
        <w:ind w:left="1800" w:hanging="180"/>
      </w:pPr>
    </w:lvl>
    <w:lvl w:ilvl="6">
      <w:start w:val="1"/>
      <w:numFmt w:val="decimal"/>
      <w:lvlText w:val="%7."/>
      <w:legacy w:legacy="1" w:legacySpace="120" w:legacyIndent="360"/>
      <w:lvlJc w:val="left"/>
      <w:pPr>
        <w:ind w:left="2160" w:hanging="360"/>
      </w:pPr>
    </w:lvl>
    <w:lvl w:ilvl="7">
      <w:start w:val="1"/>
      <w:numFmt w:val="lowerLetter"/>
      <w:lvlText w:val="%8."/>
      <w:legacy w:legacy="1" w:legacySpace="120" w:legacyIndent="360"/>
      <w:lvlJc w:val="left"/>
      <w:pPr>
        <w:ind w:left="2520" w:hanging="360"/>
      </w:pPr>
    </w:lvl>
    <w:lvl w:ilvl="8">
      <w:start w:val="1"/>
      <w:numFmt w:val="lowerRoman"/>
      <w:lvlText w:val="%9."/>
      <w:legacy w:legacy="1" w:legacySpace="120" w:legacyIndent="180"/>
      <w:lvlJc w:val="left"/>
      <w:pPr>
        <w:ind w:left="2700" w:hanging="180"/>
      </w:pPr>
    </w:lvl>
  </w:abstractNum>
  <w:abstractNum w:abstractNumId="1" w15:restartNumberingAfterBreak="0">
    <w:nsid w:val="3D5054A3"/>
    <w:multiLevelType w:val="hybridMultilevel"/>
    <w:tmpl w:val="4C6C64C0"/>
    <w:lvl w:ilvl="0" w:tplc="04070001">
      <w:start w:val="1"/>
      <w:numFmt w:val="bullet"/>
      <w:lvlText w:val=""/>
      <w:lvlJc w:val="left"/>
      <w:pPr>
        <w:ind w:left="1080" w:hanging="360"/>
      </w:pPr>
      <w:rPr>
        <w:rFonts w:ascii="Symbol" w:hAnsi="Symbol" w:cs="Symbol" w:hint="default"/>
      </w:rPr>
    </w:lvl>
    <w:lvl w:ilvl="1" w:tplc="0407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6DFC2CB3"/>
    <w:multiLevelType w:val="hybridMultilevel"/>
    <w:tmpl w:val="393E682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embedSystemFonts/>
  <w:proofState w:spelling="clean" w:grammar="clean"/>
  <w:attachedTemplate r:id="rId1"/>
  <w:documentProtection w:edit="forms" w:enforcement="0"/>
  <w:defaultTabStop w:val="708"/>
  <w:autoHyphenation/>
  <w:hyphenationZone w:val="425"/>
  <w:doNotHyphenateCaps/>
  <w:drawingGridHorizontalSpacing w:val="120"/>
  <w:drawingGridVerticalSpacing w:val="120"/>
  <w:displayVerticalDrawingGridEvery w:val="0"/>
  <w:doNotUseMarginsForDrawingGridOrigin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0064"/>
    <w:rsid w:val="00016D58"/>
    <w:rsid w:val="00017483"/>
    <w:rsid w:val="00037010"/>
    <w:rsid w:val="00047F3B"/>
    <w:rsid w:val="000506A9"/>
    <w:rsid w:val="00051454"/>
    <w:rsid w:val="00061655"/>
    <w:rsid w:val="000650B4"/>
    <w:rsid w:val="00070704"/>
    <w:rsid w:val="000751EC"/>
    <w:rsid w:val="00081624"/>
    <w:rsid w:val="00082285"/>
    <w:rsid w:val="0008302F"/>
    <w:rsid w:val="000847A4"/>
    <w:rsid w:val="00084B9F"/>
    <w:rsid w:val="00084E73"/>
    <w:rsid w:val="00096CCF"/>
    <w:rsid w:val="0009797A"/>
    <w:rsid w:val="000A1FDA"/>
    <w:rsid w:val="000A4420"/>
    <w:rsid w:val="000B232C"/>
    <w:rsid w:val="000B71FC"/>
    <w:rsid w:val="000C2905"/>
    <w:rsid w:val="000C5E02"/>
    <w:rsid w:val="000E4074"/>
    <w:rsid w:val="000E4FC9"/>
    <w:rsid w:val="000E546A"/>
    <w:rsid w:val="000E5A97"/>
    <w:rsid w:val="000E6304"/>
    <w:rsid w:val="001012C6"/>
    <w:rsid w:val="001050E7"/>
    <w:rsid w:val="00105E6B"/>
    <w:rsid w:val="00107F3F"/>
    <w:rsid w:val="00126BC7"/>
    <w:rsid w:val="001271B2"/>
    <w:rsid w:val="001304D9"/>
    <w:rsid w:val="001309B6"/>
    <w:rsid w:val="00132BE1"/>
    <w:rsid w:val="00132FB9"/>
    <w:rsid w:val="00135355"/>
    <w:rsid w:val="00137028"/>
    <w:rsid w:val="00140C68"/>
    <w:rsid w:val="00142182"/>
    <w:rsid w:val="00150A22"/>
    <w:rsid w:val="00153F13"/>
    <w:rsid w:val="001635FD"/>
    <w:rsid w:val="001638B2"/>
    <w:rsid w:val="00166447"/>
    <w:rsid w:val="00171750"/>
    <w:rsid w:val="00180A6C"/>
    <w:rsid w:val="00182A4A"/>
    <w:rsid w:val="00183360"/>
    <w:rsid w:val="0018597E"/>
    <w:rsid w:val="001968CD"/>
    <w:rsid w:val="001A5817"/>
    <w:rsid w:val="001A63B5"/>
    <w:rsid w:val="001B7F68"/>
    <w:rsid w:val="001C1CDE"/>
    <w:rsid w:val="001C3010"/>
    <w:rsid w:val="001C64B6"/>
    <w:rsid w:val="001C6752"/>
    <w:rsid w:val="001C7B6F"/>
    <w:rsid w:val="001D6727"/>
    <w:rsid w:val="001E2A2C"/>
    <w:rsid w:val="001E39AE"/>
    <w:rsid w:val="001E6210"/>
    <w:rsid w:val="001F4624"/>
    <w:rsid w:val="001F46CF"/>
    <w:rsid w:val="00200194"/>
    <w:rsid w:val="00210536"/>
    <w:rsid w:val="00211EB4"/>
    <w:rsid w:val="00213574"/>
    <w:rsid w:val="002135B0"/>
    <w:rsid w:val="00214272"/>
    <w:rsid w:val="00217724"/>
    <w:rsid w:val="00221059"/>
    <w:rsid w:val="00241E17"/>
    <w:rsid w:val="002513A1"/>
    <w:rsid w:val="00256901"/>
    <w:rsid w:val="00257F66"/>
    <w:rsid w:val="00270734"/>
    <w:rsid w:val="00276366"/>
    <w:rsid w:val="00276CC2"/>
    <w:rsid w:val="00290C16"/>
    <w:rsid w:val="00290E0A"/>
    <w:rsid w:val="002954D3"/>
    <w:rsid w:val="002C0F4F"/>
    <w:rsid w:val="002C53BA"/>
    <w:rsid w:val="002D1966"/>
    <w:rsid w:val="002D74BF"/>
    <w:rsid w:val="002E1CA3"/>
    <w:rsid w:val="002E4A0C"/>
    <w:rsid w:val="002E69DD"/>
    <w:rsid w:val="002E6DB0"/>
    <w:rsid w:val="002F13FF"/>
    <w:rsid w:val="002F188C"/>
    <w:rsid w:val="002F230A"/>
    <w:rsid w:val="002F45C3"/>
    <w:rsid w:val="00314206"/>
    <w:rsid w:val="00323324"/>
    <w:rsid w:val="00324C2B"/>
    <w:rsid w:val="003254A1"/>
    <w:rsid w:val="00372D80"/>
    <w:rsid w:val="003731F4"/>
    <w:rsid w:val="00374997"/>
    <w:rsid w:val="00385123"/>
    <w:rsid w:val="0038746D"/>
    <w:rsid w:val="00393453"/>
    <w:rsid w:val="00394863"/>
    <w:rsid w:val="00397308"/>
    <w:rsid w:val="003A2D12"/>
    <w:rsid w:val="003B2489"/>
    <w:rsid w:val="003B4725"/>
    <w:rsid w:val="003B6BD0"/>
    <w:rsid w:val="003C2578"/>
    <w:rsid w:val="003C3B4C"/>
    <w:rsid w:val="003C4AAD"/>
    <w:rsid w:val="003E16DC"/>
    <w:rsid w:val="003F20F7"/>
    <w:rsid w:val="003F2C49"/>
    <w:rsid w:val="003F4689"/>
    <w:rsid w:val="00401DB2"/>
    <w:rsid w:val="004029F0"/>
    <w:rsid w:val="0041664E"/>
    <w:rsid w:val="00420E0A"/>
    <w:rsid w:val="00421386"/>
    <w:rsid w:val="00422CFA"/>
    <w:rsid w:val="004310C8"/>
    <w:rsid w:val="00432982"/>
    <w:rsid w:val="00436BE0"/>
    <w:rsid w:val="00437D3D"/>
    <w:rsid w:val="00442F5F"/>
    <w:rsid w:val="00443898"/>
    <w:rsid w:val="0044390A"/>
    <w:rsid w:val="00446A81"/>
    <w:rsid w:val="00451CAB"/>
    <w:rsid w:val="00455396"/>
    <w:rsid w:val="004557C4"/>
    <w:rsid w:val="00461873"/>
    <w:rsid w:val="0047278E"/>
    <w:rsid w:val="00472ED4"/>
    <w:rsid w:val="00473FE4"/>
    <w:rsid w:val="00483500"/>
    <w:rsid w:val="00487DE3"/>
    <w:rsid w:val="00496B9F"/>
    <w:rsid w:val="004A3612"/>
    <w:rsid w:val="004B233D"/>
    <w:rsid w:val="004C2152"/>
    <w:rsid w:val="004C66F5"/>
    <w:rsid w:val="004D1A92"/>
    <w:rsid w:val="004D749D"/>
    <w:rsid w:val="004F2385"/>
    <w:rsid w:val="0050164C"/>
    <w:rsid w:val="00505506"/>
    <w:rsid w:val="005057B2"/>
    <w:rsid w:val="00512FA7"/>
    <w:rsid w:val="00532E44"/>
    <w:rsid w:val="00534DA7"/>
    <w:rsid w:val="00541947"/>
    <w:rsid w:val="00546B1D"/>
    <w:rsid w:val="00550859"/>
    <w:rsid w:val="00553594"/>
    <w:rsid w:val="0055685A"/>
    <w:rsid w:val="0056037A"/>
    <w:rsid w:val="0056062B"/>
    <w:rsid w:val="00562A5E"/>
    <w:rsid w:val="00582108"/>
    <w:rsid w:val="00586B8C"/>
    <w:rsid w:val="005A3AE7"/>
    <w:rsid w:val="005A796B"/>
    <w:rsid w:val="005B146D"/>
    <w:rsid w:val="005C44A1"/>
    <w:rsid w:val="005C5E74"/>
    <w:rsid w:val="005C7549"/>
    <w:rsid w:val="005C7A5F"/>
    <w:rsid w:val="005D10A0"/>
    <w:rsid w:val="005D3D25"/>
    <w:rsid w:val="005D3DAE"/>
    <w:rsid w:val="005D7830"/>
    <w:rsid w:val="005F06BC"/>
    <w:rsid w:val="005F3D6F"/>
    <w:rsid w:val="005F5103"/>
    <w:rsid w:val="005F564A"/>
    <w:rsid w:val="00602DE7"/>
    <w:rsid w:val="00605ECC"/>
    <w:rsid w:val="00626871"/>
    <w:rsid w:val="00627437"/>
    <w:rsid w:val="0063284C"/>
    <w:rsid w:val="00633705"/>
    <w:rsid w:val="00636C20"/>
    <w:rsid w:val="00645859"/>
    <w:rsid w:val="006475D9"/>
    <w:rsid w:val="006544D2"/>
    <w:rsid w:val="00661750"/>
    <w:rsid w:val="006642A6"/>
    <w:rsid w:val="0067313A"/>
    <w:rsid w:val="00674C9A"/>
    <w:rsid w:val="00677BC2"/>
    <w:rsid w:val="006820A1"/>
    <w:rsid w:val="00682654"/>
    <w:rsid w:val="0068749F"/>
    <w:rsid w:val="006912A1"/>
    <w:rsid w:val="00692E01"/>
    <w:rsid w:val="00696AF5"/>
    <w:rsid w:val="006A108A"/>
    <w:rsid w:val="006A11A1"/>
    <w:rsid w:val="006C123E"/>
    <w:rsid w:val="006C3C50"/>
    <w:rsid w:val="006C4A59"/>
    <w:rsid w:val="006C6365"/>
    <w:rsid w:val="006E0211"/>
    <w:rsid w:val="006E52C7"/>
    <w:rsid w:val="006F0CD7"/>
    <w:rsid w:val="006F2694"/>
    <w:rsid w:val="007006BA"/>
    <w:rsid w:val="007043DE"/>
    <w:rsid w:val="00711C88"/>
    <w:rsid w:val="00724218"/>
    <w:rsid w:val="0072623A"/>
    <w:rsid w:val="00726AFD"/>
    <w:rsid w:val="00730558"/>
    <w:rsid w:val="00755D04"/>
    <w:rsid w:val="00761148"/>
    <w:rsid w:val="00761A3D"/>
    <w:rsid w:val="00765A93"/>
    <w:rsid w:val="00765C69"/>
    <w:rsid w:val="00770704"/>
    <w:rsid w:val="00774935"/>
    <w:rsid w:val="007805D9"/>
    <w:rsid w:val="00780DE6"/>
    <w:rsid w:val="0078201D"/>
    <w:rsid w:val="007828D2"/>
    <w:rsid w:val="0078444B"/>
    <w:rsid w:val="00785A9A"/>
    <w:rsid w:val="007A0852"/>
    <w:rsid w:val="007A3BC2"/>
    <w:rsid w:val="007A56F6"/>
    <w:rsid w:val="007A7AF9"/>
    <w:rsid w:val="007A7DAE"/>
    <w:rsid w:val="007B14FC"/>
    <w:rsid w:val="007B3A0C"/>
    <w:rsid w:val="007B3A4A"/>
    <w:rsid w:val="007C607A"/>
    <w:rsid w:val="007D055B"/>
    <w:rsid w:val="007D0B3C"/>
    <w:rsid w:val="007E28A6"/>
    <w:rsid w:val="007E6DBA"/>
    <w:rsid w:val="007F31D6"/>
    <w:rsid w:val="007F43A3"/>
    <w:rsid w:val="007F697B"/>
    <w:rsid w:val="00810553"/>
    <w:rsid w:val="00817E6E"/>
    <w:rsid w:val="00831EA0"/>
    <w:rsid w:val="0083543A"/>
    <w:rsid w:val="008354B7"/>
    <w:rsid w:val="008359D3"/>
    <w:rsid w:val="0084137C"/>
    <w:rsid w:val="00843D96"/>
    <w:rsid w:val="008547AF"/>
    <w:rsid w:val="00855F28"/>
    <w:rsid w:val="00870E61"/>
    <w:rsid w:val="00882F09"/>
    <w:rsid w:val="008844A8"/>
    <w:rsid w:val="00884B10"/>
    <w:rsid w:val="008B30E1"/>
    <w:rsid w:val="008B3689"/>
    <w:rsid w:val="008B4600"/>
    <w:rsid w:val="008B75AC"/>
    <w:rsid w:val="008C763B"/>
    <w:rsid w:val="008D05AC"/>
    <w:rsid w:val="008D3305"/>
    <w:rsid w:val="008E46D2"/>
    <w:rsid w:val="009002AD"/>
    <w:rsid w:val="009104DA"/>
    <w:rsid w:val="00915D2C"/>
    <w:rsid w:val="0092388F"/>
    <w:rsid w:val="009256E2"/>
    <w:rsid w:val="00937207"/>
    <w:rsid w:val="00937CC1"/>
    <w:rsid w:val="009415FC"/>
    <w:rsid w:val="00942DD8"/>
    <w:rsid w:val="0095231E"/>
    <w:rsid w:val="00954077"/>
    <w:rsid w:val="0095770F"/>
    <w:rsid w:val="00966FF4"/>
    <w:rsid w:val="00967899"/>
    <w:rsid w:val="009723E1"/>
    <w:rsid w:val="00974155"/>
    <w:rsid w:val="00980A3F"/>
    <w:rsid w:val="009879DB"/>
    <w:rsid w:val="009B7874"/>
    <w:rsid w:val="009E5076"/>
    <w:rsid w:val="009E7D29"/>
    <w:rsid w:val="009F0D9D"/>
    <w:rsid w:val="009F4685"/>
    <w:rsid w:val="00A07FF4"/>
    <w:rsid w:val="00A13AFB"/>
    <w:rsid w:val="00A22143"/>
    <w:rsid w:val="00A25D51"/>
    <w:rsid w:val="00A3428F"/>
    <w:rsid w:val="00A37387"/>
    <w:rsid w:val="00A452FC"/>
    <w:rsid w:val="00A53900"/>
    <w:rsid w:val="00A564ED"/>
    <w:rsid w:val="00A5674A"/>
    <w:rsid w:val="00A62D10"/>
    <w:rsid w:val="00A705D1"/>
    <w:rsid w:val="00A71054"/>
    <w:rsid w:val="00A714D2"/>
    <w:rsid w:val="00A76881"/>
    <w:rsid w:val="00A81470"/>
    <w:rsid w:val="00AA0116"/>
    <w:rsid w:val="00AA5A74"/>
    <w:rsid w:val="00AB49C3"/>
    <w:rsid w:val="00AB67FB"/>
    <w:rsid w:val="00AB682D"/>
    <w:rsid w:val="00AC2F8E"/>
    <w:rsid w:val="00AD23D8"/>
    <w:rsid w:val="00AD4534"/>
    <w:rsid w:val="00AE150B"/>
    <w:rsid w:val="00AE1826"/>
    <w:rsid w:val="00AE3045"/>
    <w:rsid w:val="00AE432D"/>
    <w:rsid w:val="00AE64E5"/>
    <w:rsid w:val="00AE7A7F"/>
    <w:rsid w:val="00AF27F9"/>
    <w:rsid w:val="00AF2F4D"/>
    <w:rsid w:val="00B053D3"/>
    <w:rsid w:val="00B07CD4"/>
    <w:rsid w:val="00B15A67"/>
    <w:rsid w:val="00B214D5"/>
    <w:rsid w:val="00B226AA"/>
    <w:rsid w:val="00B24305"/>
    <w:rsid w:val="00B370BE"/>
    <w:rsid w:val="00B5292E"/>
    <w:rsid w:val="00B52997"/>
    <w:rsid w:val="00B618D1"/>
    <w:rsid w:val="00B641CC"/>
    <w:rsid w:val="00B669F8"/>
    <w:rsid w:val="00B674D9"/>
    <w:rsid w:val="00B70CE2"/>
    <w:rsid w:val="00B85201"/>
    <w:rsid w:val="00B9288E"/>
    <w:rsid w:val="00B9294B"/>
    <w:rsid w:val="00B96CB5"/>
    <w:rsid w:val="00BA002F"/>
    <w:rsid w:val="00BA115F"/>
    <w:rsid w:val="00BB474B"/>
    <w:rsid w:val="00BC303B"/>
    <w:rsid w:val="00BC678A"/>
    <w:rsid w:val="00BC6907"/>
    <w:rsid w:val="00BD0967"/>
    <w:rsid w:val="00BD7961"/>
    <w:rsid w:val="00BD7DD1"/>
    <w:rsid w:val="00BE2862"/>
    <w:rsid w:val="00BE5D18"/>
    <w:rsid w:val="00BE68B3"/>
    <w:rsid w:val="00C11044"/>
    <w:rsid w:val="00C12659"/>
    <w:rsid w:val="00C1302A"/>
    <w:rsid w:val="00C14718"/>
    <w:rsid w:val="00C22804"/>
    <w:rsid w:val="00C2469D"/>
    <w:rsid w:val="00C27CBD"/>
    <w:rsid w:val="00C32443"/>
    <w:rsid w:val="00C361AF"/>
    <w:rsid w:val="00C40D42"/>
    <w:rsid w:val="00C40E93"/>
    <w:rsid w:val="00C4223E"/>
    <w:rsid w:val="00C4369A"/>
    <w:rsid w:val="00C46162"/>
    <w:rsid w:val="00C47149"/>
    <w:rsid w:val="00C5205D"/>
    <w:rsid w:val="00C527CD"/>
    <w:rsid w:val="00C53B53"/>
    <w:rsid w:val="00C54E0E"/>
    <w:rsid w:val="00C72A2E"/>
    <w:rsid w:val="00C75E51"/>
    <w:rsid w:val="00C83455"/>
    <w:rsid w:val="00C84C56"/>
    <w:rsid w:val="00C86AF4"/>
    <w:rsid w:val="00C92570"/>
    <w:rsid w:val="00C96B42"/>
    <w:rsid w:val="00CA20B0"/>
    <w:rsid w:val="00CB55C9"/>
    <w:rsid w:val="00CC64CD"/>
    <w:rsid w:val="00CD4069"/>
    <w:rsid w:val="00CD6A2E"/>
    <w:rsid w:val="00CE637E"/>
    <w:rsid w:val="00CE7425"/>
    <w:rsid w:val="00CF55D5"/>
    <w:rsid w:val="00D01F44"/>
    <w:rsid w:val="00D038BF"/>
    <w:rsid w:val="00D10340"/>
    <w:rsid w:val="00D109DD"/>
    <w:rsid w:val="00D11472"/>
    <w:rsid w:val="00D17320"/>
    <w:rsid w:val="00D233BE"/>
    <w:rsid w:val="00D30D43"/>
    <w:rsid w:val="00D40671"/>
    <w:rsid w:val="00D4186A"/>
    <w:rsid w:val="00D42ABB"/>
    <w:rsid w:val="00D542F6"/>
    <w:rsid w:val="00D551C1"/>
    <w:rsid w:val="00D56D69"/>
    <w:rsid w:val="00D60A36"/>
    <w:rsid w:val="00D62988"/>
    <w:rsid w:val="00D72E46"/>
    <w:rsid w:val="00D73926"/>
    <w:rsid w:val="00D830F0"/>
    <w:rsid w:val="00D867C3"/>
    <w:rsid w:val="00DA0476"/>
    <w:rsid w:val="00DB2409"/>
    <w:rsid w:val="00DB6372"/>
    <w:rsid w:val="00DB7A93"/>
    <w:rsid w:val="00DD449B"/>
    <w:rsid w:val="00DE5313"/>
    <w:rsid w:val="00DE5488"/>
    <w:rsid w:val="00DE5EF4"/>
    <w:rsid w:val="00DF2E6C"/>
    <w:rsid w:val="00DF3FF4"/>
    <w:rsid w:val="00DF431E"/>
    <w:rsid w:val="00E01136"/>
    <w:rsid w:val="00E13334"/>
    <w:rsid w:val="00E15994"/>
    <w:rsid w:val="00E20E0E"/>
    <w:rsid w:val="00E21225"/>
    <w:rsid w:val="00E221CF"/>
    <w:rsid w:val="00E22BB8"/>
    <w:rsid w:val="00E272AB"/>
    <w:rsid w:val="00E411BC"/>
    <w:rsid w:val="00E41BDC"/>
    <w:rsid w:val="00E45818"/>
    <w:rsid w:val="00E46723"/>
    <w:rsid w:val="00E46CF1"/>
    <w:rsid w:val="00E60A1B"/>
    <w:rsid w:val="00E65A91"/>
    <w:rsid w:val="00E75664"/>
    <w:rsid w:val="00E82F36"/>
    <w:rsid w:val="00E8487F"/>
    <w:rsid w:val="00E8789C"/>
    <w:rsid w:val="00E928FF"/>
    <w:rsid w:val="00E967B2"/>
    <w:rsid w:val="00EA0980"/>
    <w:rsid w:val="00EB3AD7"/>
    <w:rsid w:val="00EB7ABA"/>
    <w:rsid w:val="00ED0FB1"/>
    <w:rsid w:val="00ED1C93"/>
    <w:rsid w:val="00EE3044"/>
    <w:rsid w:val="00EF0774"/>
    <w:rsid w:val="00EF166D"/>
    <w:rsid w:val="00EF4253"/>
    <w:rsid w:val="00F0592B"/>
    <w:rsid w:val="00F117D5"/>
    <w:rsid w:val="00F15741"/>
    <w:rsid w:val="00F20026"/>
    <w:rsid w:val="00F209B9"/>
    <w:rsid w:val="00F23BA7"/>
    <w:rsid w:val="00F36A41"/>
    <w:rsid w:val="00F457A1"/>
    <w:rsid w:val="00F5581B"/>
    <w:rsid w:val="00F71170"/>
    <w:rsid w:val="00F82513"/>
    <w:rsid w:val="00F84045"/>
    <w:rsid w:val="00F85D1E"/>
    <w:rsid w:val="00FA0064"/>
    <w:rsid w:val="00FB0133"/>
    <w:rsid w:val="00FB4D38"/>
    <w:rsid w:val="00FB6A38"/>
    <w:rsid w:val="00FD2C70"/>
    <w:rsid w:val="00FD30A6"/>
    <w:rsid w:val="00FD5182"/>
    <w:rsid w:val="00FE45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13A580A"/>
  <w15:docId w15:val="{53C13703-FE9F-4F9C-8B1E-E7A505CDD5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8B4600"/>
    <w:pPr>
      <w:overflowPunct w:val="0"/>
      <w:autoSpaceDE w:val="0"/>
      <w:autoSpaceDN w:val="0"/>
      <w:adjustRightInd w:val="0"/>
      <w:textAlignment w:val="baseline"/>
    </w:pPr>
    <w:rPr>
      <w:rFonts w:ascii="Arial" w:hAnsi="Arial" w:cs="Arial"/>
      <w:sz w:val="24"/>
      <w:szCs w:val="24"/>
    </w:rPr>
  </w:style>
  <w:style w:type="paragraph" w:styleId="berschrift1">
    <w:name w:val="heading 1"/>
    <w:basedOn w:val="Standard"/>
    <w:next w:val="Standard"/>
    <w:link w:val="berschrift1Zchn"/>
    <w:uiPriority w:val="99"/>
    <w:qFormat/>
    <w:rsid w:val="008B4600"/>
    <w:pPr>
      <w:keepNext/>
      <w:tabs>
        <w:tab w:val="left" w:pos="1490"/>
      </w:tabs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berschrift2">
    <w:name w:val="heading 2"/>
    <w:basedOn w:val="Standard"/>
    <w:next w:val="Standard"/>
    <w:link w:val="berschrift2Zchn"/>
    <w:uiPriority w:val="99"/>
    <w:qFormat/>
    <w:rsid w:val="008B4600"/>
    <w:pPr>
      <w:keepNext/>
      <w:ind w:left="284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9"/>
    <w:locked/>
    <w:rsid w:val="00B96CB5"/>
    <w:rPr>
      <w:rFonts w:ascii="Cambria" w:hAnsi="Cambria" w:cs="Cambria"/>
      <w:b/>
      <w:bCs/>
      <w:kern w:val="32"/>
      <w:sz w:val="32"/>
      <w:szCs w:val="32"/>
    </w:rPr>
  </w:style>
  <w:style w:type="character" w:customStyle="1" w:styleId="berschrift2Zchn">
    <w:name w:val="Überschrift 2 Zchn"/>
    <w:basedOn w:val="Absatz-Standardschriftart"/>
    <w:link w:val="berschrift2"/>
    <w:uiPriority w:val="99"/>
    <w:semiHidden/>
    <w:locked/>
    <w:rsid w:val="00B96CB5"/>
    <w:rPr>
      <w:rFonts w:ascii="Cambria" w:hAnsi="Cambria" w:cs="Cambria"/>
      <w:b/>
      <w:bCs/>
      <w:i/>
      <w:iCs/>
      <w:sz w:val="28"/>
      <w:szCs w:val="28"/>
    </w:rPr>
  </w:style>
  <w:style w:type="paragraph" w:styleId="Kopfzeile">
    <w:name w:val="header"/>
    <w:basedOn w:val="Standard"/>
    <w:link w:val="KopfzeileZchn"/>
    <w:uiPriority w:val="99"/>
    <w:semiHidden/>
    <w:rsid w:val="008B4600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semiHidden/>
    <w:locked/>
    <w:rsid w:val="00B96CB5"/>
    <w:rPr>
      <w:rFonts w:ascii="Arial" w:hAnsi="Arial" w:cs="Arial"/>
      <w:sz w:val="24"/>
      <w:szCs w:val="24"/>
    </w:rPr>
  </w:style>
  <w:style w:type="paragraph" w:styleId="Fuzeile">
    <w:name w:val="footer"/>
    <w:basedOn w:val="Standard"/>
    <w:link w:val="FuzeileZchn"/>
    <w:uiPriority w:val="99"/>
    <w:semiHidden/>
    <w:rsid w:val="008B4600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semiHidden/>
    <w:locked/>
    <w:rsid w:val="00B96CB5"/>
    <w:rPr>
      <w:rFonts w:ascii="Arial" w:hAnsi="Arial" w:cs="Arial"/>
      <w:sz w:val="24"/>
      <w:szCs w:val="24"/>
    </w:rPr>
  </w:style>
  <w:style w:type="character" w:styleId="Seitenzahl">
    <w:name w:val="page number"/>
    <w:basedOn w:val="Absatz-Standardschriftart"/>
    <w:uiPriority w:val="99"/>
    <w:semiHidden/>
    <w:rsid w:val="008B4600"/>
    <w:rPr>
      <w:rFonts w:cs="Times New Roman"/>
    </w:rPr>
  </w:style>
  <w:style w:type="paragraph" w:customStyle="1" w:styleId="Textkrper21">
    <w:name w:val="Textkörper 21"/>
    <w:basedOn w:val="Standard"/>
    <w:uiPriority w:val="99"/>
    <w:rsid w:val="008B4600"/>
    <w:pPr>
      <w:ind w:left="284"/>
    </w:pPr>
  </w:style>
  <w:style w:type="paragraph" w:customStyle="1" w:styleId="Textkrper-Einzug21">
    <w:name w:val="Textkörper-Einzug 21"/>
    <w:basedOn w:val="Standard"/>
    <w:uiPriority w:val="99"/>
    <w:rsid w:val="008B4600"/>
    <w:pPr>
      <w:ind w:left="284" w:hanging="284"/>
    </w:pPr>
  </w:style>
  <w:style w:type="paragraph" w:customStyle="1" w:styleId="Textkrper-Einzug31">
    <w:name w:val="Textkörper-Einzug 31"/>
    <w:basedOn w:val="Standard"/>
    <w:uiPriority w:val="99"/>
    <w:rsid w:val="008B4600"/>
    <w:pPr>
      <w:ind w:left="284" w:firstLine="284"/>
    </w:pPr>
  </w:style>
  <w:style w:type="paragraph" w:styleId="Listenabsatz">
    <w:name w:val="List Paragraph"/>
    <w:basedOn w:val="Standard"/>
    <w:uiPriority w:val="99"/>
    <w:qFormat/>
    <w:rsid w:val="0068749F"/>
    <w:pPr>
      <w:ind w:left="720"/>
    </w:pPr>
  </w:style>
  <w:style w:type="paragraph" w:styleId="Sprechblasentext">
    <w:name w:val="Balloon Text"/>
    <w:basedOn w:val="Standard"/>
    <w:link w:val="SprechblasentextZchn"/>
    <w:uiPriority w:val="99"/>
    <w:semiHidden/>
    <w:rsid w:val="009723E1"/>
    <w:rPr>
      <w:sz w:val="2"/>
      <w:szCs w:val="2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645859"/>
    <w:rPr>
      <w:rFonts w:cs="Times New Roman"/>
      <w:sz w:val="2"/>
      <w:szCs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Verwaltung\Verwaltung\Team%20I_Teambesprechungen_Protokolle\Protokoll_Teambespr_Vorlag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Protokoll_Teambespr_Vorlage.dot</Template>
  <TotalTime>0</TotalTime>
  <Pages>3</Pages>
  <Words>568</Words>
  <Characters>3585</Characters>
  <Application>Microsoft Office Word</Application>
  <DocSecurity>0</DocSecurity>
  <Lines>29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Ergebnisprotokoll</vt:lpstr>
    </vt:vector>
  </TitlesOfParts>
  <Company>Ver_w</Company>
  <LinksUpToDate>false</LinksUpToDate>
  <CharactersWithSpaces>4145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Ergebnisprotokoll</dc:title>
  <dc:subject/>
  <dc:creator>muellerger</dc:creator>
  <cp:keywords/>
  <dc:description/>
  <cp:lastModifiedBy>muellerger</cp:lastModifiedBy>
  <cp:revision>33</cp:revision>
  <cp:lastPrinted>2016-05-02T04:28:00Z</cp:lastPrinted>
  <dcterms:created xsi:type="dcterms:W3CDTF">2017-12-07T08:00:00Z</dcterms:created>
  <dcterms:modified xsi:type="dcterms:W3CDTF">2017-12-07T12:56:00Z</dcterms:modified>
</cp:coreProperties>
</file>